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2"/>
        </w:rPr>
      </w:pPr>
      <w:r>
        <w:t xml:space="preserve">                            </w:t>
      </w:r>
      <w:r>
        <w:rPr>
          <w:b/>
          <w:bCs/>
          <w:sz w:val="32"/>
          <w:szCs w:val="32"/>
        </w:rPr>
        <w:t xml:space="preserve">  </w:t>
      </w:r>
      <w:r>
        <w:rPr>
          <w:rFonts w:hint="eastAsia"/>
          <w:b/>
          <w:bCs/>
          <w:sz w:val="32"/>
          <w:szCs w:val="32"/>
        </w:rPr>
        <w:t>销毁流程</w:t>
      </w:r>
    </w:p>
    <w:p>
      <w:pPr>
        <w:rPr>
          <w:b/>
          <w:bCs/>
        </w:rPr>
      </w:pP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1</w:t>
      </w:r>
      <w:r>
        <w:rPr>
          <w:rFonts w:hint="eastAsia"/>
          <w:b/>
          <w:bCs/>
          <w:color w:val="FF0000"/>
        </w:rPr>
        <w:t>）销毁样品前</w:t>
      </w:r>
      <w:r>
        <w:rPr>
          <w:b/>
          <w:bCs/>
          <w:color w:val="FF0000"/>
        </w:rPr>
        <w:t xml:space="preserve">           </w:t>
      </w:r>
    </w:p>
    <w:p>
      <w:pPr>
        <w:rPr>
          <w:rFonts w:hint="eastAsia" w:eastAsia="宋体"/>
          <w:b/>
          <w:bCs/>
          <w:color w:val="FF0000"/>
          <w:lang w:eastAsia="zh-CN"/>
        </w:rPr>
      </w:pPr>
      <w:r>
        <w:rPr>
          <w:rFonts w:hint="eastAsia" w:eastAsia="宋体"/>
          <w:b/>
          <w:bCs/>
          <w:color w:val="FF0000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cf2f2cb1e21611d17aa2c3b88aba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2f2cb1e21611d17aa2c3b88aba6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）销毁样品重量</w:t>
      </w:r>
    </w:p>
    <w:p>
      <w:pPr>
        <w:rPr>
          <w:rFonts w:hint="eastAsia" w:eastAsia="宋体"/>
          <w:b/>
          <w:bCs/>
          <w:color w:val="FF0000"/>
          <w:lang w:eastAsia="zh-CN"/>
        </w:rPr>
      </w:pPr>
    </w:p>
    <w:p>
      <w:pPr>
        <w:rPr>
          <w:rFonts w:hint="eastAsia" w:eastAsia="宋体"/>
          <w:color w:val="FF0000"/>
          <w:lang w:eastAsia="zh-CN"/>
        </w:rPr>
      </w:pPr>
      <w:r>
        <w:rPr>
          <w:rFonts w:hint="eastAsia" w:eastAsia="宋体"/>
          <w:color w:val="FF0000"/>
          <w:lang w:eastAsia="zh-CN"/>
        </w:rPr>
        <w:drawing>
          <wp:inline distT="0" distB="0" distL="114300" distR="114300">
            <wp:extent cx="5268595" cy="5559425"/>
            <wp:effectExtent l="0" t="0" r="8255" b="3175"/>
            <wp:docPr id="2" name="图片 2" descr="a4aa3e03515e2f05f74c98ac3765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aa3e03515e2f05f74c98ac3765d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color w:val="FF0000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销毁样品过程中</w:t>
      </w:r>
      <w:r>
        <w:rPr>
          <w:rFonts w:hint="eastAsia"/>
          <w:color w:val="FF0000"/>
        </w:rPr>
        <w:drawing>
          <wp:inline distT="0" distB="0" distL="114300" distR="114300">
            <wp:extent cx="5262880" cy="7019290"/>
            <wp:effectExtent l="0" t="0" r="13970" b="10160"/>
            <wp:docPr id="3" name="图片 3" descr="b475003d4b6feea9b3f7b50b55c5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75003d4b6feea9b3f7b50b55c54a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color w:val="FF0000"/>
          <w:lang w:eastAsia="zh-CN"/>
        </w:rPr>
      </w:pPr>
    </w:p>
    <w:p>
      <w:pPr>
        <w:rPr>
          <w:rFonts w:hint="eastAsia" w:eastAsia="宋体"/>
          <w:color w:val="FF0000"/>
          <w:lang w:eastAsia="zh-CN"/>
        </w:rPr>
      </w:pPr>
    </w:p>
    <w:p>
      <w:pPr>
        <w:rPr>
          <w:rFonts w:hint="eastAsia" w:eastAsia="宋体"/>
          <w:color w:val="FF0000"/>
          <w:lang w:eastAsia="zh-CN"/>
        </w:rPr>
      </w:pPr>
      <w:r>
        <w:rPr>
          <w:color w:val="FF0000"/>
        </w:rPr>
        <w:t xml:space="preserve">    </w:t>
      </w:r>
    </w:p>
    <w:p>
      <w:pPr>
        <w:jc w:val="left"/>
        <w:rPr>
          <w:color w:val="FF0000"/>
        </w:rPr>
      </w:pPr>
      <w:r>
        <w:rPr>
          <w:color w:val="FF0000"/>
        </w:rPr>
        <w:t xml:space="preserve"> </w:t>
      </w:r>
    </w:p>
    <w:p>
      <w:pPr>
        <w:jc w:val="left"/>
        <w:rPr>
          <w:rFonts w:hint="eastAsia" w:eastAsia="宋体"/>
          <w:color w:val="FF0000"/>
          <w:lang w:eastAsia="zh-CN"/>
        </w:rPr>
      </w:pPr>
      <w:r>
        <w:rPr>
          <w:rFonts w:hint="eastAsia"/>
          <w:b/>
          <w:bCs/>
          <w:color w:val="FF0000"/>
        </w:rPr>
        <w:t>（</w:t>
      </w:r>
      <w:r>
        <w:rPr>
          <w:color w:val="FF0000"/>
        </w:rPr>
        <w:t>4</w:t>
      </w:r>
      <w:r>
        <w:rPr>
          <w:rFonts w:hint="eastAsia"/>
          <w:color w:val="FF0000"/>
        </w:rPr>
        <w:t>）销毁样品后垃圾桶</w:t>
      </w:r>
    </w:p>
    <w:p>
      <w:pPr>
        <w:rPr>
          <w:rFonts w:hint="eastAsia" w:eastAsia="宋体"/>
          <w:color w:val="FF0000"/>
          <w:lang w:eastAsia="zh-CN"/>
        </w:rPr>
      </w:pPr>
      <w:r>
        <w:rPr>
          <w:rFonts w:hint="eastAsia" w:eastAsia="宋体"/>
          <w:color w:val="FF0000"/>
          <w:lang w:eastAsia="zh-CN"/>
        </w:rPr>
        <w:drawing>
          <wp:inline distT="0" distB="0" distL="114300" distR="114300">
            <wp:extent cx="5268595" cy="6283325"/>
            <wp:effectExtent l="0" t="0" r="8255" b="3175"/>
            <wp:docPr id="4" name="图片 4" descr="159e3e6ede12669c20826a12815b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e3e6ede12669c20826a12815b1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t>5</w:t>
      </w:r>
      <w:r>
        <w:rPr>
          <w:rFonts w:hint="eastAsia"/>
          <w:color w:val="FF0000"/>
        </w:rPr>
        <w:t>档主签名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3bb92ede0544771954ed98812e39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b92ede0544771954ed98812e39f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312"/>
        </w:tabs>
        <w:rPr>
          <w:color w:val="FF0000"/>
        </w:rPr>
      </w:pPr>
      <w:r>
        <w:rPr>
          <w:color w:val="FF0000"/>
        </w:rPr>
        <w:t>6</w:t>
      </w:r>
      <w:r>
        <w:rPr>
          <w:rFonts w:hint="eastAsia"/>
          <w:color w:val="FF0000"/>
        </w:rPr>
        <w:t>市场方或者市场监督管理部门的签名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8eeedac3079253a22eac3c86e654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eedac3079253a22eac3c86e654ea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eastAsia="宋体"/>
          <w:lang w:eastAsia="zh-CN"/>
        </w:rPr>
      </w:pPr>
      <w:r>
        <w:tab/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0aeccc7621be713de3f546c8f0a8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eccc7621be713de3f546c8f0a8e5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48bc8d4a76ed057a4f2fe34d074d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bc8d4a76ed057a4f2fe34d074d9b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D37AB9"/>
    <w:multiLevelType w:val="singleLevel"/>
    <w:tmpl w:val="8ED37AB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54"/>
    <w:rsid w:val="00052C16"/>
    <w:rsid w:val="00095153"/>
    <w:rsid w:val="000B3DD2"/>
    <w:rsid w:val="000C4029"/>
    <w:rsid w:val="0010114B"/>
    <w:rsid w:val="0016307B"/>
    <w:rsid w:val="00187741"/>
    <w:rsid w:val="001E2584"/>
    <w:rsid w:val="001F1A3D"/>
    <w:rsid w:val="00246868"/>
    <w:rsid w:val="00253392"/>
    <w:rsid w:val="00337BB0"/>
    <w:rsid w:val="003F4EC4"/>
    <w:rsid w:val="0041034B"/>
    <w:rsid w:val="0041625D"/>
    <w:rsid w:val="00430454"/>
    <w:rsid w:val="0046173A"/>
    <w:rsid w:val="00484B5F"/>
    <w:rsid w:val="004858F8"/>
    <w:rsid w:val="004A0B61"/>
    <w:rsid w:val="004A6643"/>
    <w:rsid w:val="004B056D"/>
    <w:rsid w:val="0050565D"/>
    <w:rsid w:val="00577F46"/>
    <w:rsid w:val="00610EBF"/>
    <w:rsid w:val="00682FCC"/>
    <w:rsid w:val="006A2ECC"/>
    <w:rsid w:val="00732980"/>
    <w:rsid w:val="007A1FBB"/>
    <w:rsid w:val="00802AB4"/>
    <w:rsid w:val="0081196C"/>
    <w:rsid w:val="008A7E72"/>
    <w:rsid w:val="008D1A60"/>
    <w:rsid w:val="00916A84"/>
    <w:rsid w:val="00940BCE"/>
    <w:rsid w:val="00972F57"/>
    <w:rsid w:val="009909BF"/>
    <w:rsid w:val="009A2E74"/>
    <w:rsid w:val="009B13E1"/>
    <w:rsid w:val="009C25BA"/>
    <w:rsid w:val="009D16D7"/>
    <w:rsid w:val="00A23F06"/>
    <w:rsid w:val="00A57BD9"/>
    <w:rsid w:val="00A65EEA"/>
    <w:rsid w:val="00A70153"/>
    <w:rsid w:val="00AD5596"/>
    <w:rsid w:val="00BA6E94"/>
    <w:rsid w:val="00BB0269"/>
    <w:rsid w:val="00C1794C"/>
    <w:rsid w:val="00C40D33"/>
    <w:rsid w:val="00C8689D"/>
    <w:rsid w:val="00C93B44"/>
    <w:rsid w:val="00D159D5"/>
    <w:rsid w:val="00D23369"/>
    <w:rsid w:val="00D351A7"/>
    <w:rsid w:val="00D47CC9"/>
    <w:rsid w:val="00DA1617"/>
    <w:rsid w:val="00DB69FE"/>
    <w:rsid w:val="00E00875"/>
    <w:rsid w:val="00E17D5C"/>
    <w:rsid w:val="00E33D23"/>
    <w:rsid w:val="00E5262C"/>
    <w:rsid w:val="00E87458"/>
    <w:rsid w:val="00F01382"/>
    <w:rsid w:val="00F0530F"/>
    <w:rsid w:val="00F81E46"/>
    <w:rsid w:val="00FC179C"/>
    <w:rsid w:val="033D4A76"/>
    <w:rsid w:val="038478AE"/>
    <w:rsid w:val="03884970"/>
    <w:rsid w:val="03C32AAE"/>
    <w:rsid w:val="04247665"/>
    <w:rsid w:val="0AC3723B"/>
    <w:rsid w:val="0C4D76FA"/>
    <w:rsid w:val="0C920CC0"/>
    <w:rsid w:val="0E072E2A"/>
    <w:rsid w:val="0F036850"/>
    <w:rsid w:val="0F477E12"/>
    <w:rsid w:val="125373FD"/>
    <w:rsid w:val="13451F9D"/>
    <w:rsid w:val="149369C4"/>
    <w:rsid w:val="17595C93"/>
    <w:rsid w:val="1A045003"/>
    <w:rsid w:val="1ABE278C"/>
    <w:rsid w:val="1BDC01B1"/>
    <w:rsid w:val="1E1E6F63"/>
    <w:rsid w:val="1E751F6C"/>
    <w:rsid w:val="1FC40E1B"/>
    <w:rsid w:val="20046AF1"/>
    <w:rsid w:val="20AA109B"/>
    <w:rsid w:val="22311432"/>
    <w:rsid w:val="26D53129"/>
    <w:rsid w:val="27BA2E77"/>
    <w:rsid w:val="2D7F2003"/>
    <w:rsid w:val="2EA809D2"/>
    <w:rsid w:val="2F746539"/>
    <w:rsid w:val="338C3EC7"/>
    <w:rsid w:val="35425597"/>
    <w:rsid w:val="35E80A2B"/>
    <w:rsid w:val="398A4955"/>
    <w:rsid w:val="3B7320A2"/>
    <w:rsid w:val="3E582848"/>
    <w:rsid w:val="3EB1750B"/>
    <w:rsid w:val="4101366E"/>
    <w:rsid w:val="436446F6"/>
    <w:rsid w:val="43AE3E96"/>
    <w:rsid w:val="459E6EC9"/>
    <w:rsid w:val="46B368AD"/>
    <w:rsid w:val="478A69D8"/>
    <w:rsid w:val="49680E1D"/>
    <w:rsid w:val="49BE2EB8"/>
    <w:rsid w:val="4D7806D2"/>
    <w:rsid w:val="4F1B3799"/>
    <w:rsid w:val="510A41EE"/>
    <w:rsid w:val="518A5533"/>
    <w:rsid w:val="524B4424"/>
    <w:rsid w:val="53C512F4"/>
    <w:rsid w:val="5400695B"/>
    <w:rsid w:val="54337221"/>
    <w:rsid w:val="5552578C"/>
    <w:rsid w:val="5AEF4DD5"/>
    <w:rsid w:val="5C8C5173"/>
    <w:rsid w:val="5F4F11C8"/>
    <w:rsid w:val="62CA2C3F"/>
    <w:rsid w:val="66A90CA0"/>
    <w:rsid w:val="674D43FB"/>
    <w:rsid w:val="67532B46"/>
    <w:rsid w:val="6EA11EEC"/>
    <w:rsid w:val="6EB702AA"/>
    <w:rsid w:val="70C8539C"/>
    <w:rsid w:val="765330E1"/>
    <w:rsid w:val="77ED53B6"/>
    <w:rsid w:val="787A6297"/>
    <w:rsid w:val="796165BE"/>
    <w:rsid w:val="79CF43CA"/>
    <w:rsid w:val="7A6725B0"/>
    <w:rsid w:val="7BF201D4"/>
    <w:rsid w:val="7BF75F2E"/>
    <w:rsid w:val="7F1D2ECC"/>
    <w:rsid w:val="7F73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7">
    <w:name w:val="Footer Char"/>
    <w:basedOn w:val="5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4</Pages>
  <Words>20</Words>
  <Characters>120</Characters>
  <Lines>0</Lines>
  <Paragraphs>0</Paragraphs>
  <TotalTime>44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2020-10-30T02:35:00Z</dcterms:created>
  <dc:creator>Administrator</dc:creator>
  <cp:lastModifiedBy>Administrator</cp:lastModifiedBy>
  <dcterms:modified xsi:type="dcterms:W3CDTF">2022-08-15T03:18:21Z</dcterms:modified>
  <dc:title>                              销毁流程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F9F29B55460C4C2CB883B3D46ABD5D97</vt:lpwstr>
  </property>
</Properties>
</file>